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DFD74" w14:textId="77777777" w:rsidR="009832D7" w:rsidRPr="00BF09A1" w:rsidRDefault="009832D7" w:rsidP="009832D7">
      <w:pPr>
        <w:pStyle w:val="Corpodetexto"/>
        <w:ind w:right="-1"/>
        <w:jc w:val="center"/>
        <w:rPr>
          <w:rFonts w:ascii="Arial" w:hAnsi="Arial" w:cs="Arial"/>
          <w:b/>
          <w:color w:val="70AD47" w:themeColor="accent6"/>
          <w:sz w:val="24"/>
          <w:szCs w:val="24"/>
        </w:rPr>
      </w:pPr>
      <w:r w:rsidRPr="00BF09A1">
        <w:rPr>
          <w:rFonts w:ascii="Arial" w:hAnsi="Arial" w:cs="Arial"/>
          <w:b/>
          <w:color w:val="70AD47" w:themeColor="accent6"/>
          <w:sz w:val="24"/>
          <w:szCs w:val="24"/>
        </w:rPr>
        <w:t>ANEXO 2- (MODELO B): RESUMO EXPANDIDO</w:t>
      </w:r>
    </w:p>
    <w:p w14:paraId="7B512F2B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b/>
          <w:color w:val="00B0F0"/>
          <w:sz w:val="24"/>
          <w:szCs w:val="24"/>
        </w:rPr>
      </w:pPr>
    </w:p>
    <w:p w14:paraId="748B7144" w14:textId="77777777" w:rsidR="009832D7" w:rsidRPr="00BF09A1" w:rsidRDefault="009832D7" w:rsidP="009832D7">
      <w:pPr>
        <w:pStyle w:val="Default"/>
        <w:jc w:val="both"/>
        <w:rPr>
          <w:w w:val="105"/>
        </w:rPr>
      </w:pPr>
      <w:r w:rsidRPr="00BF09A1">
        <w:rPr>
          <w:w w:val="105"/>
        </w:rPr>
        <w:t xml:space="preserve">Instruções Gerais de Formatação: </w:t>
      </w:r>
    </w:p>
    <w:p w14:paraId="2485263B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Editor</w:t>
      </w:r>
      <w:r w:rsidRPr="00BF09A1">
        <w:rPr>
          <w:w w:val="105"/>
        </w:rPr>
        <w:t xml:space="preserve"> de Texto: Use o Microsoft Word (formato .</w:t>
      </w:r>
      <w:proofErr w:type="spellStart"/>
      <w:r w:rsidRPr="00BF09A1">
        <w:rPr>
          <w:w w:val="105"/>
        </w:rPr>
        <w:t>doc</w:t>
      </w:r>
      <w:proofErr w:type="spellEnd"/>
      <w:r w:rsidRPr="00BF09A1">
        <w:rPr>
          <w:w w:val="105"/>
        </w:rPr>
        <w:t xml:space="preserve"> ou .</w:t>
      </w:r>
      <w:proofErr w:type="spellStart"/>
      <w:r w:rsidRPr="00BF09A1">
        <w:rPr>
          <w:w w:val="105"/>
        </w:rPr>
        <w:t>docx</w:t>
      </w:r>
      <w:proofErr w:type="spellEnd"/>
      <w:r w:rsidRPr="00BF09A1">
        <w:rPr>
          <w:w w:val="105"/>
        </w:rPr>
        <w:t>).</w:t>
      </w:r>
    </w:p>
    <w:p w14:paraId="231867E6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Páginas</w:t>
      </w:r>
      <w:r w:rsidRPr="00BF09A1">
        <w:rPr>
          <w:w w:val="105"/>
        </w:rPr>
        <w:t>: Mínimo de 3 e máximo de 5 laudas (páginas), incluindo as referências.</w:t>
      </w:r>
    </w:p>
    <w:p w14:paraId="7A569A73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b/>
          <w:bCs/>
          <w:w w:val="105"/>
        </w:rPr>
      </w:pPr>
      <w:r w:rsidRPr="00BF09A1">
        <w:rPr>
          <w:b/>
          <w:bCs/>
          <w:w w:val="105"/>
        </w:rPr>
        <w:t>Margens:</w:t>
      </w:r>
    </w:p>
    <w:p w14:paraId="67701AF2" w14:textId="77777777" w:rsidR="009832D7" w:rsidRPr="00BF09A1" w:rsidRDefault="009832D7" w:rsidP="009832D7">
      <w:pPr>
        <w:pStyle w:val="Default"/>
        <w:numPr>
          <w:ilvl w:val="1"/>
          <w:numId w:val="27"/>
        </w:numPr>
        <w:jc w:val="both"/>
        <w:rPr>
          <w:w w:val="105"/>
        </w:rPr>
      </w:pPr>
      <w:r w:rsidRPr="00BF09A1">
        <w:rPr>
          <w:w w:val="105"/>
        </w:rPr>
        <w:t>Superior e Esquerda: 3 cm</w:t>
      </w:r>
    </w:p>
    <w:p w14:paraId="52C6A8C7" w14:textId="77777777" w:rsidR="009832D7" w:rsidRPr="00BF09A1" w:rsidRDefault="009832D7" w:rsidP="009832D7">
      <w:pPr>
        <w:pStyle w:val="Default"/>
        <w:numPr>
          <w:ilvl w:val="1"/>
          <w:numId w:val="27"/>
        </w:numPr>
        <w:jc w:val="both"/>
        <w:rPr>
          <w:w w:val="105"/>
        </w:rPr>
      </w:pPr>
      <w:r w:rsidRPr="00BF09A1">
        <w:rPr>
          <w:w w:val="105"/>
        </w:rPr>
        <w:t>Inferior e Direita: 2 cm</w:t>
      </w:r>
    </w:p>
    <w:p w14:paraId="2A45C598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Fonte:</w:t>
      </w:r>
      <w:r w:rsidRPr="00BF09A1">
        <w:rPr>
          <w:w w:val="105"/>
        </w:rPr>
        <w:t xml:space="preserve"> </w:t>
      </w:r>
      <w:r>
        <w:rPr>
          <w:w w:val="105"/>
        </w:rPr>
        <w:t>Arial</w:t>
      </w:r>
    </w:p>
    <w:p w14:paraId="51BA0FE4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Títulos de Seções:</w:t>
      </w:r>
      <w:r w:rsidRPr="00BF09A1">
        <w:rPr>
          <w:w w:val="105"/>
        </w:rPr>
        <w:t xml:space="preserve"> Tamanho 12, maiúsculas, em negrito.</w:t>
      </w:r>
    </w:p>
    <w:p w14:paraId="6A007617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Corpo do Texto:</w:t>
      </w:r>
      <w:r w:rsidRPr="00BF09A1">
        <w:rPr>
          <w:w w:val="105"/>
        </w:rPr>
        <w:t xml:space="preserve"> Tamanho 12.</w:t>
      </w:r>
    </w:p>
    <w:p w14:paraId="2EBF4F83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Notas de Rodapé/Citações Longas</w:t>
      </w:r>
      <w:r w:rsidRPr="00BF09A1">
        <w:rPr>
          <w:w w:val="105"/>
        </w:rPr>
        <w:t>: Tamanho 10</w:t>
      </w:r>
      <w:r>
        <w:rPr>
          <w:w w:val="105"/>
        </w:rPr>
        <w:t>, recuo de 2,0 centímetros da margem esquerda.</w:t>
      </w:r>
    </w:p>
    <w:p w14:paraId="7C5A116E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Espaçamento:</w:t>
      </w:r>
      <w:r w:rsidRPr="00BF09A1">
        <w:rPr>
          <w:w w:val="105"/>
        </w:rPr>
        <w:t xml:space="preserve"> Simples (1,0) para todo o texto.</w:t>
      </w:r>
    </w:p>
    <w:p w14:paraId="265B95AF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Alinhamento:</w:t>
      </w:r>
      <w:r w:rsidRPr="00BF09A1">
        <w:rPr>
          <w:w w:val="105"/>
        </w:rPr>
        <w:t xml:space="preserve"> Justificado.</w:t>
      </w:r>
    </w:p>
    <w:p w14:paraId="228A23A2" w14:textId="77777777" w:rsidR="009832D7" w:rsidRPr="00BF09A1" w:rsidRDefault="009832D7" w:rsidP="009832D7">
      <w:pPr>
        <w:pStyle w:val="Default"/>
        <w:numPr>
          <w:ilvl w:val="0"/>
          <w:numId w:val="27"/>
        </w:numPr>
        <w:jc w:val="both"/>
        <w:rPr>
          <w:w w:val="105"/>
        </w:rPr>
      </w:pPr>
      <w:r w:rsidRPr="00BF09A1">
        <w:rPr>
          <w:b/>
          <w:bCs/>
          <w:w w:val="105"/>
        </w:rPr>
        <w:t>Parágrafo</w:t>
      </w:r>
      <w:r w:rsidRPr="00BF09A1">
        <w:rPr>
          <w:w w:val="105"/>
        </w:rPr>
        <w:t>: Recuo de 1,</w:t>
      </w:r>
      <w:r>
        <w:rPr>
          <w:w w:val="105"/>
        </w:rPr>
        <w:t>25</w:t>
      </w:r>
      <w:r w:rsidRPr="00BF09A1">
        <w:rPr>
          <w:w w:val="105"/>
        </w:rPr>
        <w:t xml:space="preserve"> cm na primeira linha.</w:t>
      </w:r>
    </w:p>
    <w:p w14:paraId="2885B527" w14:textId="77777777" w:rsidR="009832D7" w:rsidRPr="00DE2D1E" w:rsidRDefault="009832D7" w:rsidP="009832D7">
      <w:pPr>
        <w:pStyle w:val="Default"/>
        <w:numPr>
          <w:ilvl w:val="0"/>
          <w:numId w:val="27"/>
        </w:numPr>
        <w:jc w:val="both"/>
        <w:rPr>
          <w:color w:val="auto"/>
        </w:rPr>
      </w:pPr>
      <w:r w:rsidRPr="00DE2D1E">
        <w:rPr>
          <w:b/>
          <w:bCs/>
          <w:color w:val="auto"/>
          <w:w w:val="105"/>
        </w:rPr>
        <w:t>Idioma:</w:t>
      </w:r>
      <w:r w:rsidRPr="00DE2D1E">
        <w:rPr>
          <w:color w:val="auto"/>
          <w:w w:val="105"/>
        </w:rPr>
        <w:t xml:space="preserve"> O resumo deve ser </w:t>
      </w:r>
      <w:r>
        <w:rPr>
          <w:color w:val="auto"/>
          <w:w w:val="105"/>
        </w:rPr>
        <w:t>redigido</w:t>
      </w:r>
      <w:r w:rsidRPr="00DE2D1E">
        <w:rPr>
          <w:color w:val="auto"/>
          <w:w w:val="105"/>
        </w:rPr>
        <w:t xml:space="preserve"> em português e inglês.</w:t>
      </w:r>
    </w:p>
    <w:p w14:paraId="2C834E98" w14:textId="77777777" w:rsidR="009832D7" w:rsidRPr="00BF09A1" w:rsidRDefault="009832D7" w:rsidP="009832D7">
      <w:pPr>
        <w:pStyle w:val="NormalWeb"/>
        <w:numPr>
          <w:ilvl w:val="0"/>
          <w:numId w:val="28"/>
        </w:numPr>
        <w:spacing w:before="0" w:beforeAutospacing="0"/>
        <w:jc w:val="both"/>
        <w:rPr>
          <w:rFonts w:ascii="Arial" w:hAnsi="Arial" w:cs="Arial"/>
        </w:rPr>
      </w:pPr>
      <w:r w:rsidRPr="00BF09A1">
        <w:rPr>
          <w:rFonts w:ascii="Arial" w:hAnsi="Arial" w:cs="Arial"/>
          <w:b/>
          <w:bCs/>
        </w:rPr>
        <w:t>Identificação:</w:t>
      </w:r>
      <w:r w:rsidRPr="00BF09A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primeiro autor será</w:t>
      </w:r>
      <w:r w:rsidRPr="00BF09A1">
        <w:rPr>
          <w:rFonts w:ascii="Arial" w:hAnsi="Arial" w:cs="Arial"/>
        </w:rPr>
        <w:t xml:space="preserve"> o expositor</w:t>
      </w:r>
      <w:r>
        <w:rPr>
          <w:rFonts w:ascii="Arial" w:hAnsi="Arial" w:cs="Arial"/>
        </w:rPr>
        <w:t xml:space="preserve"> e o </w:t>
      </w:r>
      <w:r w:rsidRPr="00BF09A1">
        <w:rPr>
          <w:rFonts w:ascii="Arial" w:hAnsi="Arial" w:cs="Arial"/>
        </w:rPr>
        <w:t>último autor da lista é o orientador.</w:t>
      </w:r>
    </w:p>
    <w:p w14:paraId="446AE440" w14:textId="77777777" w:rsidR="009832D7" w:rsidRPr="00BF09A1" w:rsidRDefault="009832D7" w:rsidP="009832D7">
      <w:pPr>
        <w:pStyle w:val="NormalWeb"/>
        <w:numPr>
          <w:ilvl w:val="0"/>
          <w:numId w:val="28"/>
        </w:numPr>
        <w:spacing w:before="0" w:beforeAutospacing="0"/>
        <w:jc w:val="both"/>
        <w:rPr>
          <w:rFonts w:ascii="Arial" w:hAnsi="Arial" w:cs="Arial"/>
        </w:rPr>
      </w:pPr>
      <w:r w:rsidRPr="00BF09A1">
        <w:rPr>
          <w:rFonts w:ascii="Arial" w:hAnsi="Arial" w:cs="Arial"/>
          <w:b/>
          <w:bCs/>
        </w:rPr>
        <w:t>Citações:</w:t>
      </w:r>
      <w:r w:rsidRPr="00BF09A1">
        <w:rPr>
          <w:rFonts w:ascii="Arial" w:hAnsi="Arial" w:cs="Arial"/>
        </w:rPr>
        <w:t xml:space="preserve"> Siga a norma ABNT NBR 10520, usando o sistema autor-data (Exemplo: S</w:t>
      </w:r>
      <w:r>
        <w:rPr>
          <w:rFonts w:ascii="Arial" w:hAnsi="Arial" w:cs="Arial"/>
        </w:rPr>
        <w:t>ouza</w:t>
      </w:r>
      <w:r w:rsidRPr="00BF09A1">
        <w:rPr>
          <w:rFonts w:ascii="Arial" w:hAnsi="Arial" w:cs="Arial"/>
        </w:rPr>
        <w:t>, 2025, p. 25).</w:t>
      </w:r>
    </w:p>
    <w:p w14:paraId="53C34C95" w14:textId="77777777" w:rsidR="009832D7" w:rsidRPr="00BF09A1" w:rsidRDefault="009832D7" w:rsidP="009832D7">
      <w:pPr>
        <w:pStyle w:val="NormalWeb"/>
        <w:numPr>
          <w:ilvl w:val="0"/>
          <w:numId w:val="28"/>
        </w:numPr>
        <w:spacing w:before="0" w:beforeAutospacing="0"/>
        <w:jc w:val="both"/>
        <w:rPr>
          <w:rFonts w:ascii="Arial" w:hAnsi="Arial" w:cs="Arial"/>
        </w:rPr>
      </w:pPr>
      <w:r w:rsidRPr="00BF09A1">
        <w:rPr>
          <w:rFonts w:ascii="Arial" w:hAnsi="Arial" w:cs="Arial"/>
          <w:b/>
          <w:bCs/>
        </w:rPr>
        <w:t>Atenção:</w:t>
      </w:r>
      <w:r w:rsidRPr="00BF09A1">
        <w:rPr>
          <w:rFonts w:ascii="Arial" w:hAnsi="Arial" w:cs="Arial"/>
        </w:rPr>
        <w:t xml:space="preserve"> A não observância de qualquer um dos itens acima levará à desclassificação automática do trabalho.</w:t>
      </w:r>
    </w:p>
    <w:p w14:paraId="065DC819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56D223FF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56BBE153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00C01861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6473F1F1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4F1586F0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07E68912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32252FE3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57AAE1B8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51A229E8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552E8FDB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7651B7F2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380AB4A1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0DC045C1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2440B89C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61F6F4B0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5A15F0BB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16C12C40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0BCB3F76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0F4E4BCA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49BE4785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23CA8991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435449BE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2C0C47C2" w14:textId="77777777" w:rsidR="009832D7" w:rsidRDefault="009832D7" w:rsidP="009832D7">
      <w:pPr>
        <w:pStyle w:val="Default"/>
        <w:ind w:left="720"/>
        <w:jc w:val="both"/>
        <w:rPr>
          <w:color w:val="auto"/>
        </w:rPr>
      </w:pPr>
    </w:p>
    <w:p w14:paraId="6E29AD46" w14:textId="77777777" w:rsidR="009832D7" w:rsidRPr="00BF09A1" w:rsidRDefault="009832D7" w:rsidP="009832D7">
      <w:pPr>
        <w:pStyle w:val="Default"/>
        <w:ind w:left="720"/>
        <w:jc w:val="both"/>
        <w:rPr>
          <w:color w:val="auto"/>
        </w:rPr>
      </w:pPr>
    </w:p>
    <w:p w14:paraId="4FE9416D" w14:textId="77777777" w:rsidR="009832D7" w:rsidRDefault="009832D7" w:rsidP="009832D7">
      <w:pPr>
        <w:pStyle w:val="Corpodetexto"/>
        <w:ind w:left="720" w:right="-1"/>
        <w:jc w:val="center"/>
        <w:rPr>
          <w:rFonts w:ascii="Arial" w:hAnsi="Arial" w:cs="Arial"/>
          <w:b/>
          <w:color w:val="1F3864" w:themeColor="accent5" w:themeShade="80"/>
          <w:sz w:val="24"/>
          <w:szCs w:val="24"/>
        </w:rPr>
      </w:pPr>
      <w:r w:rsidRPr="00BF09A1">
        <w:rPr>
          <w:rFonts w:ascii="Arial" w:hAnsi="Arial" w:cs="Arial"/>
          <w:b/>
          <w:color w:val="1F3864" w:themeColor="accent5" w:themeShade="80"/>
          <w:sz w:val="24"/>
          <w:szCs w:val="24"/>
        </w:rPr>
        <w:lastRenderedPageBreak/>
        <w:t>TÍTULO DO TRABALHO</w:t>
      </w:r>
    </w:p>
    <w:p w14:paraId="427FDB1F" w14:textId="77777777" w:rsidR="009832D7" w:rsidRPr="00BF09A1" w:rsidRDefault="009832D7" w:rsidP="009832D7">
      <w:pPr>
        <w:pStyle w:val="Corpodetexto"/>
        <w:ind w:left="720" w:right="-1"/>
        <w:jc w:val="center"/>
        <w:rPr>
          <w:rFonts w:ascii="Arial" w:hAnsi="Arial" w:cs="Arial"/>
          <w:b/>
          <w:sz w:val="24"/>
          <w:szCs w:val="24"/>
        </w:rPr>
      </w:pPr>
    </w:p>
    <w:p w14:paraId="3E061D03" w14:textId="77777777" w:rsidR="009832D7" w:rsidRPr="008658F0" w:rsidRDefault="009832D7" w:rsidP="009832D7">
      <w:pPr>
        <w:pStyle w:val="Corpodetexto"/>
        <w:ind w:left="720"/>
        <w:jc w:val="center"/>
        <w:rPr>
          <w:rFonts w:ascii="Arial" w:hAnsi="Arial" w:cs="Arial"/>
          <w:color w:val="FF0000"/>
          <w:sz w:val="22"/>
          <w:szCs w:val="22"/>
        </w:rPr>
      </w:pPr>
      <w:r w:rsidRPr="008658F0">
        <w:rPr>
          <w:rFonts w:ascii="Arial" w:hAnsi="Arial" w:cs="Arial"/>
          <w:color w:val="FF0000"/>
          <w:sz w:val="22"/>
          <w:szCs w:val="22"/>
        </w:rPr>
        <w:t>(Fonte Arial, em maiúsculo, negrito, tamanho 12, centralizado, com espaço simples entre as linhas)</w:t>
      </w:r>
    </w:p>
    <w:p w14:paraId="0B93D363" w14:textId="77777777" w:rsidR="009832D7" w:rsidRPr="00BF09A1" w:rsidRDefault="009832D7" w:rsidP="009832D7">
      <w:pPr>
        <w:pStyle w:val="Corpodetexto"/>
        <w:jc w:val="both"/>
        <w:rPr>
          <w:rFonts w:ascii="Arial" w:hAnsi="Arial" w:cs="Arial"/>
          <w:color w:val="FF0000"/>
          <w:sz w:val="24"/>
          <w:szCs w:val="24"/>
        </w:rPr>
      </w:pPr>
    </w:p>
    <w:p w14:paraId="41212188" w14:textId="77777777" w:rsidR="009832D7" w:rsidRDefault="009832D7" w:rsidP="009832D7">
      <w:pPr>
        <w:pStyle w:val="Corpodetexto"/>
        <w:ind w:right="-1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76682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XXXXXXXXXXXXXXXXX (Autor)</w:t>
      </w:r>
      <w:r>
        <w:rPr>
          <w:rStyle w:val="Refdenotaderodap"/>
          <w:rFonts w:ascii="Arial" w:eastAsia="Calibri" w:hAnsi="Arial" w:cs="Arial"/>
          <w:color w:val="000000" w:themeColor="text1"/>
          <w:sz w:val="24"/>
          <w:szCs w:val="24"/>
          <w:lang w:eastAsia="en-US"/>
        </w:rPr>
        <w:footnoteReference w:customMarkFollows="1" w:id="1"/>
        <w:t>*</w:t>
      </w:r>
      <w:r w:rsidRPr="0076682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*, XXXXXXXXXXXXXXXXXXXX (Autor)*, XXXXXXXXXXXXXXXXXX (Orientador)</w:t>
      </w:r>
      <w:r>
        <w:rPr>
          <w:rStyle w:val="Refdenotaderodap"/>
          <w:rFonts w:ascii="Arial" w:eastAsia="Calibri" w:hAnsi="Arial" w:cs="Arial"/>
          <w:color w:val="000000" w:themeColor="text1"/>
          <w:sz w:val="24"/>
          <w:szCs w:val="24"/>
          <w:lang w:eastAsia="en-US"/>
        </w:rPr>
        <w:footnoteReference w:customMarkFollows="1" w:id="2"/>
        <w:t>**</w:t>
      </w:r>
      <w:r w:rsidRPr="0076682E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.</w:t>
      </w:r>
    </w:p>
    <w:p w14:paraId="2F102A76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color w:val="FF0000"/>
          <w:sz w:val="24"/>
          <w:szCs w:val="24"/>
        </w:rPr>
      </w:pPr>
    </w:p>
    <w:p w14:paraId="1A39B25B" w14:textId="77777777" w:rsidR="009832D7" w:rsidRPr="004D48B6" w:rsidRDefault="009832D7" w:rsidP="009832D7">
      <w:pPr>
        <w:pStyle w:val="Corpodetexto"/>
        <w:ind w:right="-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F09A1">
        <w:rPr>
          <w:rFonts w:ascii="Arial" w:hAnsi="Arial" w:cs="Arial"/>
          <w:b/>
          <w:bCs/>
          <w:color w:val="000000" w:themeColor="text1"/>
          <w:sz w:val="24"/>
          <w:szCs w:val="24"/>
        </w:rPr>
        <w:t>RESUMO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4D48B6">
        <w:rPr>
          <w:rFonts w:ascii="Arial" w:hAnsi="Arial" w:cs="Arial"/>
          <w:color w:val="000000" w:themeColor="text1"/>
          <w:sz w:val="24"/>
          <w:szCs w:val="24"/>
        </w:rPr>
        <w:t>De 150 a 250 palavras, em parágrafo único, espaçamento simples, contendo de forma sintética introdução/contextualização, objetivo, metodologia, principais resultados e conclusão.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F09A1">
        <w:rPr>
          <w:rFonts w:ascii="Arial" w:hAnsi="Arial" w:cs="Arial"/>
          <w:color w:val="000000" w:themeColor="text1"/>
          <w:sz w:val="24"/>
          <w:szCs w:val="24"/>
        </w:rPr>
        <w:t>amanho 12, alinhamento do texto justificado, espaçamento do corpo do texto 1,0 (simples).</w:t>
      </w:r>
    </w:p>
    <w:p w14:paraId="327C1D75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82E785" w14:textId="77777777" w:rsidR="009832D7" w:rsidRDefault="009832D7" w:rsidP="009832D7">
      <w:pPr>
        <w:pStyle w:val="Corpodetex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D48B6">
        <w:rPr>
          <w:rFonts w:ascii="Arial" w:hAnsi="Arial" w:cs="Arial"/>
          <w:color w:val="000000" w:themeColor="text1"/>
          <w:sz w:val="24"/>
          <w:szCs w:val="24"/>
        </w:rPr>
        <w:t>Palavras-chave:  As palavras-chave representam os conceitos centrais abordados no estudo e auxiliam na identificação, classificação e recuperação do trabalho em bases, anais e sistemas de busca. Devem ser escolhidas cuidadosamente e apresentadas de acordo com as normas estabelecidas pelo evento.</w:t>
      </w:r>
    </w:p>
    <w:p w14:paraId="5EF8C73C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00348C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09A1">
        <w:rPr>
          <w:rFonts w:ascii="Arial" w:hAnsi="Arial" w:cs="Arial"/>
          <w:b/>
          <w:bCs/>
          <w:color w:val="000000" w:themeColor="text1"/>
          <w:sz w:val="24"/>
          <w:szCs w:val="24"/>
        </w:rPr>
        <w:t>ABSTRACT</w:t>
      </w:r>
      <w:r w:rsidRPr="00BF09A1">
        <w:rPr>
          <w:rFonts w:ascii="Arial" w:hAnsi="Arial" w:cs="Arial"/>
          <w:color w:val="000000" w:themeColor="text1"/>
          <w:sz w:val="24"/>
          <w:szCs w:val="24"/>
        </w:rPr>
        <w:t xml:space="preserve"> – Idem resumo </w:t>
      </w:r>
    </w:p>
    <w:p w14:paraId="67EC99FA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F09A1">
        <w:rPr>
          <w:rFonts w:ascii="Arial" w:hAnsi="Arial" w:cs="Arial"/>
          <w:color w:val="000000" w:themeColor="text1"/>
          <w:sz w:val="24"/>
          <w:szCs w:val="24"/>
        </w:rPr>
        <w:t>Keywords – Idem palavras-chave</w:t>
      </w:r>
    </w:p>
    <w:p w14:paraId="7ADBF1B8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2D5213E" w14:textId="77777777" w:rsidR="009832D7" w:rsidRPr="00BF09A1" w:rsidRDefault="009832D7" w:rsidP="009832D7">
      <w:pPr>
        <w:pStyle w:val="Corpodetexto"/>
        <w:ind w:right="-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5693C0A" w14:textId="77777777" w:rsidR="009832D7" w:rsidRPr="0076682E" w:rsidRDefault="009832D7" w:rsidP="009832D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INTRODUÇÃO</w:t>
      </w:r>
    </w:p>
    <w:p w14:paraId="5131106B" w14:textId="77777777" w:rsidR="009832D7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Apresente o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tema da pesquisa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 e sua contextualização. Explique brevemente o problema ou a situação que motivou o estudo e apresente a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justificativa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>, demonstrando a relevância científica, acadêmica, social ou profissional do trabalho. Esta seção deve permitir ao leitor compreender o que está sendo pesquisado e por que o estudo é importante.</w:t>
      </w:r>
    </w:p>
    <w:p w14:paraId="624FA8F8" w14:textId="77777777" w:rsidR="009832D7" w:rsidRPr="0076682E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512129A" w14:textId="77777777" w:rsidR="009832D7" w:rsidRPr="0076682E" w:rsidRDefault="009832D7" w:rsidP="009832D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2. OBJETIVOS</w:t>
      </w:r>
    </w:p>
    <w:p w14:paraId="416075FC" w14:textId="77777777" w:rsidR="009832D7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Apresente de forma clara e objetiva o que a pesquisa pretende alcançar. Indique o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objetivo geral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 e, quando necessário, os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objetivos específicos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>. Utilize verbos no infinitivo, como analisar, identificar, verificar, compreender, comparar, avaliar ou desenvolver.</w:t>
      </w:r>
    </w:p>
    <w:p w14:paraId="2C9B2ECC" w14:textId="77777777" w:rsidR="009832D7" w:rsidRPr="0076682E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85F1150" w14:textId="77777777" w:rsidR="009832D7" w:rsidRPr="0076682E" w:rsidRDefault="009832D7" w:rsidP="009832D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3. MATERIAIS E MÉTODOS</w:t>
      </w:r>
    </w:p>
    <w:p w14:paraId="522815A9" w14:textId="77777777" w:rsidR="009832D7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Descreva de forma objetiva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como a pesquisa foi realizada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>. Informe, quando aplicável, o tipo e a abordagem da pesquisa, os participantes ou fontes consultadas, os materiais e instrumentos utilizados, os procedimentos de coleta de dados e a forma de análise. Inclua apenas as informações necessárias para que o leitor compreenda o percurso metodológico adotado.</w:t>
      </w:r>
    </w:p>
    <w:p w14:paraId="66D3C7F0" w14:textId="77777777" w:rsidR="009832D7" w:rsidRPr="0076682E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65AA3055" w14:textId="77777777" w:rsidR="009832D7" w:rsidRPr="0076682E" w:rsidRDefault="009832D7" w:rsidP="009832D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4. RESULTADOS E DISCUSSÃO</w:t>
      </w:r>
    </w:p>
    <w:p w14:paraId="4D0D072B" w14:textId="77777777" w:rsidR="009832D7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Apresente os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principais resultados obtidos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, sejam eles parciais ou finais. Os resultados podem ser apresentados por meio de texto, tabelas, gráficos, figuras ou outros recursos pertinentes. Em seguida,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discuta os achados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>, interpretando seu significado e relacionando-os, quando pertinente, aos estudos e autores utilizados na fundamentação teórica. Evite apenas descrever os dados: explique o que eles representam para a pesquisa.</w:t>
      </w:r>
    </w:p>
    <w:p w14:paraId="07D8D1BE" w14:textId="77777777" w:rsidR="009832D7" w:rsidRPr="0076682E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3F326B0" w14:textId="77777777" w:rsidR="009832D7" w:rsidRPr="0076682E" w:rsidRDefault="009832D7" w:rsidP="009832D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5. CONCLUSÃO</w:t>
      </w:r>
    </w:p>
    <w:p w14:paraId="421FFE69" w14:textId="77777777" w:rsidR="009832D7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sz w:val="24"/>
          <w:szCs w:val="24"/>
          <w:lang w:eastAsia="pt-BR"/>
        </w:rPr>
        <w:t>Apresente uma síntese das principais conclusões do estudo, retomando os objetivos propostos. Destaque o que a pesquisa permitiu compreender, suas principais contribuições e, quando pertinente, suas limitações ou possíveis aplicações. Não apresente informações novas nesta seção.</w:t>
      </w:r>
    </w:p>
    <w:p w14:paraId="606FDF21" w14:textId="77777777" w:rsidR="009832D7" w:rsidRPr="0076682E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ECFDECA" w14:textId="77777777" w:rsidR="009832D7" w:rsidRPr="0076682E" w:rsidRDefault="009832D7" w:rsidP="009832D7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6. REFERÊNCIAS</w:t>
      </w:r>
    </w:p>
    <w:p w14:paraId="47A2B124" w14:textId="77777777" w:rsidR="009832D7" w:rsidRPr="0076682E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Liste somente as obras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efetivamente citadas no texto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 xml:space="preserve">, seguindo as normas vigentes da </w:t>
      </w:r>
      <w:r w:rsidRPr="0076682E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ABNT NBR 6023:2025</w:t>
      </w:r>
      <w:r w:rsidRPr="0076682E">
        <w:rPr>
          <w:rFonts w:ascii="Arial" w:eastAsia="Times New Roman" w:hAnsi="Arial" w:cs="Arial"/>
          <w:sz w:val="24"/>
          <w:szCs w:val="24"/>
          <w:lang w:eastAsia="pt-BR"/>
        </w:rPr>
        <w:t>. As referências devem ser apresentadas de forma padronizada e conter todos os elementos necessários à identificação das fontes utilizadas.</w:t>
      </w:r>
    </w:p>
    <w:p w14:paraId="4772900A" w14:textId="77777777" w:rsidR="009832D7" w:rsidRPr="00BF09A1" w:rsidRDefault="009832D7" w:rsidP="009832D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41ECF3F" w14:textId="3D018DB0" w:rsidR="00204DBE" w:rsidRDefault="00204DBE" w:rsidP="00963A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FA55EB1" w14:textId="062EB0A1" w:rsidR="00204DBE" w:rsidRDefault="00204DBE" w:rsidP="00963A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83ABB92" w14:textId="103ABAE4" w:rsidR="00204DBE" w:rsidRDefault="00204DBE" w:rsidP="00963A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820710E" w14:textId="4F9DF0B7" w:rsidR="00204DBE" w:rsidRDefault="00204DBE" w:rsidP="00963A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B7D95CF" w14:textId="13B9FE96" w:rsidR="00850ABC" w:rsidRPr="00EC6701" w:rsidRDefault="00850ABC" w:rsidP="00EC670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850ABC" w:rsidRPr="00EC6701" w:rsidSect="00DA1EF6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24828" w14:textId="77777777" w:rsidR="00962DBA" w:rsidRDefault="00962DBA" w:rsidP="00357111">
      <w:pPr>
        <w:spacing w:after="0" w:line="240" w:lineRule="auto"/>
      </w:pPr>
      <w:r>
        <w:separator/>
      </w:r>
    </w:p>
  </w:endnote>
  <w:endnote w:type="continuationSeparator" w:id="0">
    <w:p w14:paraId="3BC7C589" w14:textId="77777777" w:rsidR="00962DBA" w:rsidRDefault="00962DBA" w:rsidP="00357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1CB35" w14:textId="396B54B6" w:rsidR="00FE40DD" w:rsidRPr="005C4CA4" w:rsidRDefault="00FE40DD" w:rsidP="005C4CA4">
    <w:pPr>
      <w:pStyle w:val="Rodap"/>
      <w:shd w:val="clear" w:color="auto" w:fill="1F3864" w:themeFill="accent5" w:themeFillShade="80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02FA5" w14:textId="77777777" w:rsidR="00962DBA" w:rsidRDefault="00962DBA" w:rsidP="00357111">
      <w:pPr>
        <w:spacing w:after="0" w:line="240" w:lineRule="auto"/>
      </w:pPr>
      <w:r>
        <w:separator/>
      </w:r>
    </w:p>
  </w:footnote>
  <w:footnote w:type="continuationSeparator" w:id="0">
    <w:p w14:paraId="1B42EF05" w14:textId="77777777" w:rsidR="00962DBA" w:rsidRDefault="00962DBA" w:rsidP="00357111">
      <w:pPr>
        <w:spacing w:after="0" w:line="240" w:lineRule="auto"/>
      </w:pPr>
      <w:r>
        <w:continuationSeparator/>
      </w:r>
    </w:p>
  </w:footnote>
  <w:footnote w:id="1">
    <w:p w14:paraId="110CA0EF" w14:textId="77777777" w:rsidR="009832D7" w:rsidRPr="009832D7" w:rsidRDefault="009832D7" w:rsidP="009832D7">
      <w:pPr>
        <w:pStyle w:val="Textodenotaderodap"/>
        <w:rPr>
          <w:rFonts w:ascii="Arial" w:hAnsi="Arial" w:cs="Arial"/>
        </w:rPr>
      </w:pPr>
      <w:r w:rsidRPr="009832D7">
        <w:rPr>
          <w:rStyle w:val="Refdenotaderodap"/>
          <w:rFonts w:ascii="Arial" w:hAnsi="Arial" w:cs="Arial"/>
        </w:rPr>
        <w:t>*</w:t>
      </w:r>
      <w:r w:rsidRPr="009832D7">
        <w:rPr>
          <w:rFonts w:ascii="Arial" w:hAnsi="Arial" w:cs="Arial"/>
        </w:rPr>
        <w:t xml:space="preserve"> Acadêmico do curso de graduação em XXXXXXXXXXXXXXX, Universidade de Marília - Unimar</w:t>
      </w:r>
    </w:p>
  </w:footnote>
  <w:footnote w:id="2">
    <w:p w14:paraId="2C86A760" w14:textId="77777777" w:rsidR="009832D7" w:rsidRPr="009832D7" w:rsidRDefault="009832D7" w:rsidP="009832D7">
      <w:pPr>
        <w:pStyle w:val="Textodenotaderodap"/>
        <w:rPr>
          <w:rFonts w:ascii="Arial" w:hAnsi="Arial" w:cs="Arial"/>
        </w:rPr>
      </w:pPr>
      <w:r w:rsidRPr="009832D7">
        <w:rPr>
          <w:rStyle w:val="Refdenotaderodap"/>
          <w:rFonts w:ascii="Arial" w:hAnsi="Arial" w:cs="Arial"/>
        </w:rPr>
        <w:t>**</w:t>
      </w:r>
      <w:r w:rsidRPr="009832D7">
        <w:rPr>
          <w:rFonts w:ascii="Arial" w:hAnsi="Arial" w:cs="Arial"/>
        </w:rPr>
        <w:t xml:space="preserve"> Docente do curso de graduação em XXXXXXXXXXXXXXXX, Universidade de Marília – Unimar.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9CAA9" w14:textId="49D13007" w:rsidR="008F5C64" w:rsidRPr="00D32F3A" w:rsidRDefault="00336675" w:rsidP="008F5C64">
    <w:pPr>
      <w:pStyle w:val="Cabealho"/>
      <w:tabs>
        <w:tab w:val="clear" w:pos="8504"/>
        <w:tab w:val="right" w:pos="8505"/>
      </w:tabs>
      <w:jc w:val="center"/>
      <w:rPr>
        <w:rFonts w:ascii="Arial" w:hAnsi="Arial" w:cs="Arial"/>
        <w:b/>
        <w:bCs/>
        <w:noProof/>
        <w:sz w:val="18"/>
      </w:rPr>
    </w:pPr>
    <w:r w:rsidRPr="00D32F3A">
      <w:rPr>
        <w:rFonts w:ascii="Arial" w:hAnsi="Arial" w:cs="Arial"/>
        <w:b/>
        <w:bCs/>
        <w:noProof/>
      </w:rPr>
      <w:drawing>
        <wp:anchor distT="0" distB="0" distL="114300" distR="114300" simplePos="0" relativeHeight="251660800" behindDoc="0" locked="0" layoutInCell="1" allowOverlap="1" wp14:anchorId="059DD217" wp14:editId="14C3B0C3">
          <wp:simplePos x="0" y="0"/>
          <wp:positionH relativeFrom="column">
            <wp:posOffset>-22225</wp:posOffset>
          </wp:positionH>
          <wp:positionV relativeFrom="paragraph">
            <wp:posOffset>-90805</wp:posOffset>
          </wp:positionV>
          <wp:extent cx="1181100" cy="352425"/>
          <wp:effectExtent l="0" t="0" r="0" b="9525"/>
          <wp:wrapNone/>
          <wp:docPr id="3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2F3A">
      <w:rPr>
        <w:rFonts w:ascii="Arial" w:hAnsi="Arial" w:cs="Arial"/>
        <w:b/>
        <w:bCs/>
        <w:noProof/>
        <w:sz w:val="18"/>
      </w:rPr>
      <w:drawing>
        <wp:anchor distT="0" distB="0" distL="114300" distR="114300" simplePos="0" relativeHeight="251659776" behindDoc="0" locked="0" layoutInCell="1" allowOverlap="1" wp14:anchorId="2343C1E0" wp14:editId="2D7C2111">
          <wp:simplePos x="0" y="0"/>
          <wp:positionH relativeFrom="column">
            <wp:posOffset>4937125</wp:posOffset>
          </wp:positionH>
          <wp:positionV relativeFrom="paragraph">
            <wp:posOffset>-94615</wp:posOffset>
          </wp:positionV>
          <wp:extent cx="1122487" cy="381464"/>
          <wp:effectExtent l="0" t="0" r="190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mar_nipex_dri_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87" cy="3814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5C64" w:rsidRPr="00D32F3A">
      <w:rPr>
        <w:rFonts w:ascii="Arial" w:hAnsi="Arial" w:cs="Arial"/>
        <w:b/>
        <w:bCs/>
        <w:noProof/>
        <w:sz w:val="18"/>
      </w:rPr>
      <w:t>Núcleo Integrado de Pesquisa e Extensão – NIPEX/UNIMAR</w:t>
    </w:r>
  </w:p>
  <w:p w14:paraId="0C9EED83" w14:textId="1C01B148" w:rsidR="00FE40DD" w:rsidRPr="00D32F3A" w:rsidRDefault="008F5C64" w:rsidP="008F5C64">
    <w:pPr>
      <w:pStyle w:val="Corpodetexto"/>
      <w:jc w:val="center"/>
      <w:rPr>
        <w:rFonts w:ascii="Arial" w:hAnsi="Arial" w:cs="Arial"/>
        <w:b/>
        <w:bCs/>
        <w:noProof/>
        <w:color w:val="auto"/>
        <w:sz w:val="18"/>
      </w:rPr>
    </w:pPr>
    <w:r w:rsidRPr="00D32F3A">
      <w:rPr>
        <w:rFonts w:ascii="Arial" w:hAnsi="Arial" w:cs="Arial"/>
        <w:b/>
        <w:bCs/>
        <w:noProof/>
        <w:color w:val="auto"/>
        <w:sz w:val="18"/>
      </w:rPr>
      <w:t xml:space="preserve">Departamento de Relações Internacionais - DRI </w:t>
    </w:r>
  </w:p>
  <w:p w14:paraId="28DEC849" w14:textId="77777777" w:rsidR="00D32F3A" w:rsidRDefault="00D32F3A" w:rsidP="008F5C64">
    <w:pPr>
      <w:pStyle w:val="Corpodetexto"/>
      <w:jc w:val="center"/>
      <w:rPr>
        <w:rFonts w:ascii="Arial" w:hAnsi="Arial" w:cs="Arial"/>
        <w:noProof/>
        <w:color w:val="auto"/>
        <w:sz w:val="18"/>
      </w:rPr>
    </w:pPr>
  </w:p>
  <w:p w14:paraId="3513DC4E" w14:textId="77777777" w:rsidR="00D32F3A" w:rsidRPr="00D32F3A" w:rsidRDefault="00D32F3A" w:rsidP="00D32F3A">
    <w:pPr>
      <w:pStyle w:val="Corpodetexto"/>
      <w:shd w:val="clear" w:color="auto" w:fill="1F3864" w:themeFill="accent5" w:themeFillShade="80"/>
      <w:jc w:val="center"/>
      <w:rPr>
        <w:rFonts w:ascii="Arial" w:hAnsi="Arial" w:cs="Arial"/>
        <w:color w:val="auto"/>
        <w:sz w:val="8"/>
        <w:szCs w:val="8"/>
      </w:rPr>
    </w:pPr>
  </w:p>
  <w:p w14:paraId="480A8046" w14:textId="77777777" w:rsidR="00FE40DD" w:rsidRDefault="00FE40DD" w:rsidP="00357111">
    <w:pPr>
      <w:pStyle w:val="Cabealho"/>
      <w:rPr>
        <w:rFonts w:ascii="Arial" w:hAnsi="Arial" w:cs="Arial"/>
        <w:color w:val="17365D"/>
      </w:rPr>
    </w:pPr>
    <w:r>
      <w:rPr>
        <w:rFonts w:ascii="Arial" w:hAnsi="Arial" w:cs="Arial"/>
        <w:color w:val="17365D"/>
      </w:rPr>
      <w:t xml:space="preserve">                                                      </w:t>
    </w:r>
    <w:r w:rsidRPr="007B6D80">
      <w:rPr>
        <w:rFonts w:ascii="Arial" w:hAnsi="Arial" w:cs="Arial"/>
        <w:color w:val="17365D"/>
      </w:rPr>
      <w:t xml:space="preserve"> </w:t>
    </w:r>
    <w:r>
      <w:rPr>
        <w:rFonts w:ascii="Arial" w:hAnsi="Arial" w:cs="Arial"/>
        <w:color w:val="17365D"/>
      </w:rPr>
      <w:tab/>
    </w:r>
    <w:r>
      <w:rPr>
        <w:rFonts w:ascii="Arial" w:hAnsi="Arial" w:cs="Arial"/>
        <w:color w:val="17365D"/>
      </w:rPr>
      <w:tab/>
    </w:r>
    <w:r w:rsidRPr="007B6D80">
      <w:rPr>
        <w:rFonts w:ascii="Arial" w:hAnsi="Arial" w:cs="Arial"/>
        <w:color w:val="17365D"/>
      </w:rPr>
      <w:t xml:space="preserve"> </w:t>
    </w:r>
  </w:p>
  <w:p w14:paraId="55E7D46C" w14:textId="77777777" w:rsidR="00FE40DD" w:rsidRPr="0004384D" w:rsidRDefault="00FE40DD" w:rsidP="00357111">
    <w:pPr>
      <w:pStyle w:val="Cabealho"/>
    </w:pPr>
    <w:r w:rsidRPr="007B6D80">
      <w:rPr>
        <w:rFonts w:ascii="Arial" w:hAnsi="Arial" w:cs="Arial"/>
        <w:color w:val="17365D"/>
      </w:rPr>
      <w:t xml:space="preserve">                                                           </w:t>
    </w:r>
    <w:r>
      <w:rPr>
        <w:rFonts w:ascii="Arial" w:hAnsi="Arial" w:cs="Arial"/>
        <w:color w:val="17365D"/>
      </w:rPr>
      <w:t xml:space="preserve">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772"/>
    <w:multiLevelType w:val="multilevel"/>
    <w:tmpl w:val="68C4C67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6C7D3B"/>
    <w:multiLevelType w:val="hybridMultilevel"/>
    <w:tmpl w:val="1200E9DE"/>
    <w:lvl w:ilvl="0" w:tplc="2A8A499A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2631"/>
    <w:multiLevelType w:val="hybridMultilevel"/>
    <w:tmpl w:val="CB34364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30FDC"/>
    <w:multiLevelType w:val="hybridMultilevel"/>
    <w:tmpl w:val="5154735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7024"/>
    <w:multiLevelType w:val="multilevel"/>
    <w:tmpl w:val="B48A9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EF18CE"/>
    <w:multiLevelType w:val="multilevel"/>
    <w:tmpl w:val="81E0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FD3680"/>
    <w:multiLevelType w:val="multilevel"/>
    <w:tmpl w:val="F6A0F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F52C71"/>
    <w:multiLevelType w:val="hybridMultilevel"/>
    <w:tmpl w:val="67441FE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C46A2"/>
    <w:multiLevelType w:val="hybridMultilevel"/>
    <w:tmpl w:val="F56235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4578F2"/>
    <w:multiLevelType w:val="hybridMultilevel"/>
    <w:tmpl w:val="4C5CB4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DA54B9"/>
    <w:multiLevelType w:val="hybridMultilevel"/>
    <w:tmpl w:val="A91E75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63F81"/>
    <w:multiLevelType w:val="multilevel"/>
    <w:tmpl w:val="EAFA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3A6D1C"/>
    <w:multiLevelType w:val="multilevel"/>
    <w:tmpl w:val="4984C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F57F33"/>
    <w:multiLevelType w:val="multilevel"/>
    <w:tmpl w:val="551C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B2DC1"/>
    <w:multiLevelType w:val="hybridMultilevel"/>
    <w:tmpl w:val="E750727C"/>
    <w:lvl w:ilvl="0" w:tplc="7EF0392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60A5E"/>
    <w:multiLevelType w:val="multilevel"/>
    <w:tmpl w:val="D090B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922032"/>
    <w:multiLevelType w:val="multilevel"/>
    <w:tmpl w:val="19DA0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0"/>
      <w:numFmt w:val="decimal"/>
      <w:lvlText w:val="%2."/>
      <w:lvlJc w:val="left"/>
      <w:pPr>
        <w:ind w:left="1530" w:hanging="450"/>
      </w:pPr>
      <w:rPr>
        <w:rFonts w:hint="default"/>
        <w:b/>
        <w:bCs/>
        <w:color w:val="002060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0B715C1"/>
    <w:multiLevelType w:val="hybridMultilevel"/>
    <w:tmpl w:val="7096AC4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139D7"/>
    <w:multiLevelType w:val="hybridMultilevel"/>
    <w:tmpl w:val="5658D36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517231"/>
    <w:multiLevelType w:val="hybridMultilevel"/>
    <w:tmpl w:val="3E2213CE"/>
    <w:lvl w:ilvl="0" w:tplc="1FBE0258">
      <w:start w:val="10"/>
      <w:numFmt w:val="decimal"/>
      <w:lvlText w:val="%1"/>
      <w:lvlJc w:val="left"/>
      <w:pPr>
        <w:ind w:left="370" w:hanging="342"/>
      </w:pPr>
      <w:rPr>
        <w:rFonts w:ascii="Tahoma" w:eastAsia="Tahoma" w:hAnsi="Tahoma" w:cs="Tahoma" w:hint="default"/>
        <w:b/>
        <w:bCs/>
        <w:i w:val="0"/>
        <w:iCs w:val="0"/>
        <w:color w:val="215443"/>
        <w:spacing w:val="0"/>
        <w:w w:val="87"/>
        <w:sz w:val="26"/>
        <w:szCs w:val="26"/>
        <w:lang w:val="pt-PT" w:eastAsia="en-US" w:bidi="ar-SA"/>
      </w:rPr>
    </w:lvl>
    <w:lvl w:ilvl="1" w:tplc="2A8A499A">
      <w:numFmt w:val="bullet"/>
      <w:lvlText w:val="•"/>
      <w:lvlJc w:val="left"/>
      <w:pPr>
        <w:ind w:left="1277" w:hanging="342"/>
      </w:pPr>
      <w:rPr>
        <w:rFonts w:hint="default"/>
        <w:lang w:val="pt-PT" w:eastAsia="en-US" w:bidi="ar-SA"/>
      </w:rPr>
    </w:lvl>
    <w:lvl w:ilvl="2" w:tplc="10E8F80E">
      <w:numFmt w:val="bullet"/>
      <w:lvlText w:val="•"/>
      <w:lvlJc w:val="left"/>
      <w:pPr>
        <w:ind w:left="2175" w:hanging="342"/>
      </w:pPr>
      <w:rPr>
        <w:rFonts w:hint="default"/>
        <w:lang w:val="pt-PT" w:eastAsia="en-US" w:bidi="ar-SA"/>
      </w:rPr>
    </w:lvl>
    <w:lvl w:ilvl="3" w:tplc="D13C63BA">
      <w:numFmt w:val="bullet"/>
      <w:lvlText w:val="•"/>
      <w:lvlJc w:val="left"/>
      <w:pPr>
        <w:ind w:left="3072" w:hanging="342"/>
      </w:pPr>
      <w:rPr>
        <w:rFonts w:hint="default"/>
        <w:lang w:val="pt-PT" w:eastAsia="en-US" w:bidi="ar-SA"/>
      </w:rPr>
    </w:lvl>
    <w:lvl w:ilvl="4" w:tplc="3D846844">
      <w:numFmt w:val="bullet"/>
      <w:lvlText w:val="•"/>
      <w:lvlJc w:val="left"/>
      <w:pPr>
        <w:ind w:left="3970" w:hanging="342"/>
      </w:pPr>
      <w:rPr>
        <w:rFonts w:hint="default"/>
        <w:lang w:val="pt-PT" w:eastAsia="en-US" w:bidi="ar-SA"/>
      </w:rPr>
    </w:lvl>
    <w:lvl w:ilvl="5" w:tplc="963A974C">
      <w:numFmt w:val="bullet"/>
      <w:lvlText w:val="•"/>
      <w:lvlJc w:val="left"/>
      <w:pPr>
        <w:ind w:left="4867" w:hanging="342"/>
      </w:pPr>
      <w:rPr>
        <w:rFonts w:hint="default"/>
        <w:lang w:val="pt-PT" w:eastAsia="en-US" w:bidi="ar-SA"/>
      </w:rPr>
    </w:lvl>
    <w:lvl w:ilvl="6" w:tplc="A55C6616">
      <w:numFmt w:val="bullet"/>
      <w:lvlText w:val="•"/>
      <w:lvlJc w:val="left"/>
      <w:pPr>
        <w:ind w:left="5765" w:hanging="342"/>
      </w:pPr>
      <w:rPr>
        <w:rFonts w:hint="default"/>
        <w:lang w:val="pt-PT" w:eastAsia="en-US" w:bidi="ar-SA"/>
      </w:rPr>
    </w:lvl>
    <w:lvl w:ilvl="7" w:tplc="CF06A902">
      <w:numFmt w:val="bullet"/>
      <w:lvlText w:val="•"/>
      <w:lvlJc w:val="left"/>
      <w:pPr>
        <w:ind w:left="6662" w:hanging="342"/>
      </w:pPr>
      <w:rPr>
        <w:rFonts w:hint="default"/>
        <w:lang w:val="pt-PT" w:eastAsia="en-US" w:bidi="ar-SA"/>
      </w:rPr>
    </w:lvl>
    <w:lvl w:ilvl="8" w:tplc="3A740624">
      <w:numFmt w:val="bullet"/>
      <w:lvlText w:val="•"/>
      <w:lvlJc w:val="left"/>
      <w:pPr>
        <w:ind w:left="7560" w:hanging="342"/>
      </w:pPr>
      <w:rPr>
        <w:rFonts w:hint="default"/>
        <w:lang w:val="pt-PT" w:eastAsia="en-US" w:bidi="ar-SA"/>
      </w:rPr>
    </w:lvl>
  </w:abstractNum>
  <w:abstractNum w:abstractNumId="20" w15:restartNumberingAfterBreak="0">
    <w:nsid w:val="498B1F1A"/>
    <w:multiLevelType w:val="multilevel"/>
    <w:tmpl w:val="C0AAC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E2D04"/>
    <w:multiLevelType w:val="multilevel"/>
    <w:tmpl w:val="5B02B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5A63B1"/>
    <w:multiLevelType w:val="hybridMultilevel"/>
    <w:tmpl w:val="9E20B0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31B9D"/>
    <w:multiLevelType w:val="hybridMultilevel"/>
    <w:tmpl w:val="2EE2FA1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A732FF"/>
    <w:multiLevelType w:val="multilevel"/>
    <w:tmpl w:val="1AF8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28B6914"/>
    <w:multiLevelType w:val="hybridMultilevel"/>
    <w:tmpl w:val="158ABCF2"/>
    <w:lvl w:ilvl="0" w:tplc="3EDE196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67F87"/>
    <w:multiLevelType w:val="multilevel"/>
    <w:tmpl w:val="B478D2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2060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975407C"/>
    <w:multiLevelType w:val="multilevel"/>
    <w:tmpl w:val="0DE4517C"/>
    <w:lvl w:ilvl="0">
      <w:start w:val="1"/>
      <w:numFmt w:val="decimal"/>
      <w:lvlText w:val="%1."/>
      <w:lvlJc w:val="left"/>
      <w:pPr>
        <w:ind w:left="293" w:hanging="265"/>
      </w:pPr>
      <w:rPr>
        <w:rFonts w:ascii="Segoe UI" w:eastAsia="Tahoma" w:hAnsi="Segoe UI" w:cs="Segoe UI" w:hint="default"/>
        <w:b/>
        <w:bCs/>
        <w:i w:val="0"/>
        <w:iCs w:val="0"/>
        <w:color w:val="002060"/>
        <w:spacing w:val="0"/>
        <w:w w:val="85"/>
        <w:sz w:val="32"/>
        <w:szCs w:val="3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37" w:hanging="409"/>
      </w:pPr>
      <w:rPr>
        <w:rFonts w:ascii="Tahoma" w:eastAsia="Tahoma" w:hAnsi="Tahoma" w:cs="Tahoma" w:hint="default"/>
        <w:b/>
        <w:bCs/>
        <w:i w:val="0"/>
        <w:iCs w:val="0"/>
        <w:color w:val="A7D618"/>
        <w:spacing w:val="0"/>
        <w:w w:val="86"/>
        <w:sz w:val="26"/>
        <w:szCs w:val="26"/>
        <w:lang w:val="pt-PT" w:eastAsia="en-US" w:bidi="ar-SA"/>
      </w:rPr>
    </w:lvl>
    <w:lvl w:ilvl="2">
      <w:numFmt w:val="bullet"/>
      <w:lvlText w:val="•"/>
      <w:lvlJc w:val="left"/>
      <w:pPr>
        <w:ind w:left="1430" w:hanging="4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21" w:hanging="4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11" w:hanging="4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2" w:hanging="4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93" w:hanging="4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83" w:hanging="4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74" w:hanging="409"/>
      </w:pPr>
      <w:rPr>
        <w:rFonts w:hint="default"/>
        <w:lang w:val="pt-PT" w:eastAsia="en-US" w:bidi="ar-SA"/>
      </w:rPr>
    </w:lvl>
  </w:abstractNum>
  <w:num w:numId="1" w16cid:durableId="547647220">
    <w:abstractNumId w:val="19"/>
  </w:num>
  <w:num w:numId="2" w16cid:durableId="1722751093">
    <w:abstractNumId w:val="27"/>
  </w:num>
  <w:num w:numId="3" w16cid:durableId="814183738">
    <w:abstractNumId w:val="26"/>
  </w:num>
  <w:num w:numId="4" w16cid:durableId="1749843249">
    <w:abstractNumId w:val="0"/>
  </w:num>
  <w:num w:numId="5" w16cid:durableId="891771936">
    <w:abstractNumId w:val="11"/>
  </w:num>
  <w:num w:numId="6" w16cid:durableId="1708070048">
    <w:abstractNumId w:val="12"/>
  </w:num>
  <w:num w:numId="7" w16cid:durableId="1272400569">
    <w:abstractNumId w:val="4"/>
  </w:num>
  <w:num w:numId="8" w16cid:durableId="1464034320">
    <w:abstractNumId w:val="15"/>
  </w:num>
  <w:num w:numId="9" w16cid:durableId="673190698">
    <w:abstractNumId w:val="16"/>
  </w:num>
  <w:num w:numId="10" w16cid:durableId="1843355471">
    <w:abstractNumId w:val="20"/>
  </w:num>
  <w:num w:numId="11" w16cid:durableId="913316513">
    <w:abstractNumId w:val="13"/>
  </w:num>
  <w:num w:numId="12" w16cid:durableId="511846921">
    <w:abstractNumId w:val="5"/>
  </w:num>
  <w:num w:numId="13" w16cid:durableId="1436748680">
    <w:abstractNumId w:val="21"/>
  </w:num>
  <w:num w:numId="14" w16cid:durableId="1967419973">
    <w:abstractNumId w:val="6"/>
  </w:num>
  <w:num w:numId="15" w16cid:durableId="560218447">
    <w:abstractNumId w:val="25"/>
  </w:num>
  <w:num w:numId="16" w16cid:durableId="868104112">
    <w:abstractNumId w:val="14"/>
  </w:num>
  <w:num w:numId="17" w16cid:durableId="2035224328">
    <w:abstractNumId w:val="1"/>
  </w:num>
  <w:num w:numId="18" w16cid:durableId="377897690">
    <w:abstractNumId w:val="9"/>
  </w:num>
  <w:num w:numId="19" w16cid:durableId="1484079425">
    <w:abstractNumId w:val="18"/>
  </w:num>
  <w:num w:numId="20" w16cid:durableId="1728189697">
    <w:abstractNumId w:val="8"/>
  </w:num>
  <w:num w:numId="21" w16cid:durableId="316957038">
    <w:abstractNumId w:val="23"/>
  </w:num>
  <w:num w:numId="22" w16cid:durableId="842160122">
    <w:abstractNumId w:val="2"/>
  </w:num>
  <w:num w:numId="23" w16cid:durableId="26638932">
    <w:abstractNumId w:val="3"/>
  </w:num>
  <w:num w:numId="24" w16cid:durableId="2033451704">
    <w:abstractNumId w:val="17"/>
  </w:num>
  <w:num w:numId="25" w16cid:durableId="470903074">
    <w:abstractNumId w:val="10"/>
  </w:num>
  <w:num w:numId="26" w16cid:durableId="1835995016">
    <w:abstractNumId w:val="7"/>
  </w:num>
  <w:num w:numId="27" w16cid:durableId="1397318891">
    <w:abstractNumId w:val="22"/>
  </w:num>
  <w:num w:numId="28" w16cid:durableId="140050865">
    <w:abstractNumId w:val="2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5C6"/>
    <w:rsid w:val="0000270F"/>
    <w:rsid w:val="000035D2"/>
    <w:rsid w:val="0000394D"/>
    <w:rsid w:val="00047106"/>
    <w:rsid w:val="00065658"/>
    <w:rsid w:val="00067C86"/>
    <w:rsid w:val="00081979"/>
    <w:rsid w:val="0009775D"/>
    <w:rsid w:val="000B3E5A"/>
    <w:rsid w:val="000C3273"/>
    <w:rsid w:val="000D0C0C"/>
    <w:rsid w:val="000E2425"/>
    <w:rsid w:val="000E350B"/>
    <w:rsid w:val="00105DC9"/>
    <w:rsid w:val="00125B61"/>
    <w:rsid w:val="00167267"/>
    <w:rsid w:val="001830D0"/>
    <w:rsid w:val="001A1F19"/>
    <w:rsid w:val="001A644A"/>
    <w:rsid w:val="001A7C5C"/>
    <w:rsid w:val="001B69B5"/>
    <w:rsid w:val="001C417E"/>
    <w:rsid w:val="001C6F16"/>
    <w:rsid w:val="001D48ED"/>
    <w:rsid w:val="00201898"/>
    <w:rsid w:val="00204DBE"/>
    <w:rsid w:val="002236F0"/>
    <w:rsid w:val="00223F9F"/>
    <w:rsid w:val="00224AE8"/>
    <w:rsid w:val="002279AA"/>
    <w:rsid w:val="00231FB5"/>
    <w:rsid w:val="00242A37"/>
    <w:rsid w:val="00260C5D"/>
    <w:rsid w:val="00275F23"/>
    <w:rsid w:val="002827E9"/>
    <w:rsid w:val="0029146D"/>
    <w:rsid w:val="00296D1E"/>
    <w:rsid w:val="002B14E8"/>
    <w:rsid w:val="002E3568"/>
    <w:rsid w:val="002F5DC4"/>
    <w:rsid w:val="002F7D06"/>
    <w:rsid w:val="00302BE0"/>
    <w:rsid w:val="003142FC"/>
    <w:rsid w:val="00336675"/>
    <w:rsid w:val="003525B2"/>
    <w:rsid w:val="00357111"/>
    <w:rsid w:val="00376E3A"/>
    <w:rsid w:val="003808F5"/>
    <w:rsid w:val="003934E1"/>
    <w:rsid w:val="003A3417"/>
    <w:rsid w:val="003B226E"/>
    <w:rsid w:val="003B73EA"/>
    <w:rsid w:val="003F211B"/>
    <w:rsid w:val="003F2157"/>
    <w:rsid w:val="00400CEB"/>
    <w:rsid w:val="00417680"/>
    <w:rsid w:val="00422A55"/>
    <w:rsid w:val="0045340F"/>
    <w:rsid w:val="00474800"/>
    <w:rsid w:val="004758B3"/>
    <w:rsid w:val="004759F2"/>
    <w:rsid w:val="00493617"/>
    <w:rsid w:val="004B2946"/>
    <w:rsid w:val="004B5EB9"/>
    <w:rsid w:val="004E33FE"/>
    <w:rsid w:val="004E513F"/>
    <w:rsid w:val="004F68E0"/>
    <w:rsid w:val="00503B04"/>
    <w:rsid w:val="00507FFB"/>
    <w:rsid w:val="00581C3C"/>
    <w:rsid w:val="005A1CB3"/>
    <w:rsid w:val="005A7B81"/>
    <w:rsid w:val="005C4CA4"/>
    <w:rsid w:val="005F4D67"/>
    <w:rsid w:val="0060461D"/>
    <w:rsid w:val="00611291"/>
    <w:rsid w:val="006306C2"/>
    <w:rsid w:val="00653F0D"/>
    <w:rsid w:val="0066269A"/>
    <w:rsid w:val="00667C71"/>
    <w:rsid w:val="00670389"/>
    <w:rsid w:val="006C0934"/>
    <w:rsid w:val="006C6CE1"/>
    <w:rsid w:val="006C7FA6"/>
    <w:rsid w:val="006D3111"/>
    <w:rsid w:val="006E6393"/>
    <w:rsid w:val="006F2CE1"/>
    <w:rsid w:val="0071394D"/>
    <w:rsid w:val="00733F83"/>
    <w:rsid w:val="00744E12"/>
    <w:rsid w:val="007463F3"/>
    <w:rsid w:val="00756E1F"/>
    <w:rsid w:val="00763140"/>
    <w:rsid w:val="007959A8"/>
    <w:rsid w:val="007A1A72"/>
    <w:rsid w:val="007A3D21"/>
    <w:rsid w:val="007C2527"/>
    <w:rsid w:val="007E51AC"/>
    <w:rsid w:val="00801721"/>
    <w:rsid w:val="00805DF7"/>
    <w:rsid w:val="00814DC7"/>
    <w:rsid w:val="008163AA"/>
    <w:rsid w:val="00850ABC"/>
    <w:rsid w:val="00863DC1"/>
    <w:rsid w:val="00870CFF"/>
    <w:rsid w:val="00873343"/>
    <w:rsid w:val="00876BBD"/>
    <w:rsid w:val="00886144"/>
    <w:rsid w:val="008A6CEB"/>
    <w:rsid w:val="008D3457"/>
    <w:rsid w:val="008F5C64"/>
    <w:rsid w:val="00910D2B"/>
    <w:rsid w:val="009126E2"/>
    <w:rsid w:val="009252FD"/>
    <w:rsid w:val="00931239"/>
    <w:rsid w:val="00962DBA"/>
    <w:rsid w:val="00963AF0"/>
    <w:rsid w:val="0098070D"/>
    <w:rsid w:val="009832D7"/>
    <w:rsid w:val="009C5C1A"/>
    <w:rsid w:val="009C79FE"/>
    <w:rsid w:val="009D44A8"/>
    <w:rsid w:val="00A04B24"/>
    <w:rsid w:val="00A06A8E"/>
    <w:rsid w:val="00A076C0"/>
    <w:rsid w:val="00A07FAC"/>
    <w:rsid w:val="00A3015E"/>
    <w:rsid w:val="00A37C94"/>
    <w:rsid w:val="00A430AC"/>
    <w:rsid w:val="00A43F29"/>
    <w:rsid w:val="00A46902"/>
    <w:rsid w:val="00A60B2E"/>
    <w:rsid w:val="00A767DC"/>
    <w:rsid w:val="00A81FB1"/>
    <w:rsid w:val="00A97FD2"/>
    <w:rsid w:val="00AA0C26"/>
    <w:rsid w:val="00AA78DA"/>
    <w:rsid w:val="00AB7632"/>
    <w:rsid w:val="00AC43E4"/>
    <w:rsid w:val="00AD6CB7"/>
    <w:rsid w:val="00AE4F30"/>
    <w:rsid w:val="00B00593"/>
    <w:rsid w:val="00B03CAA"/>
    <w:rsid w:val="00B056FB"/>
    <w:rsid w:val="00B67376"/>
    <w:rsid w:val="00B81E9F"/>
    <w:rsid w:val="00B82FF9"/>
    <w:rsid w:val="00B86714"/>
    <w:rsid w:val="00B96C8C"/>
    <w:rsid w:val="00B97969"/>
    <w:rsid w:val="00BA434C"/>
    <w:rsid w:val="00BA6148"/>
    <w:rsid w:val="00BD0895"/>
    <w:rsid w:val="00BD17F7"/>
    <w:rsid w:val="00BE0D59"/>
    <w:rsid w:val="00BF7161"/>
    <w:rsid w:val="00C405C6"/>
    <w:rsid w:val="00C519BD"/>
    <w:rsid w:val="00C533AA"/>
    <w:rsid w:val="00C74177"/>
    <w:rsid w:val="00C84CF0"/>
    <w:rsid w:val="00C906D0"/>
    <w:rsid w:val="00C92DFD"/>
    <w:rsid w:val="00C9625D"/>
    <w:rsid w:val="00CC3B11"/>
    <w:rsid w:val="00CE5065"/>
    <w:rsid w:val="00CE5CCA"/>
    <w:rsid w:val="00CF78DC"/>
    <w:rsid w:val="00D1424C"/>
    <w:rsid w:val="00D14B66"/>
    <w:rsid w:val="00D161FC"/>
    <w:rsid w:val="00D32F3A"/>
    <w:rsid w:val="00D35565"/>
    <w:rsid w:val="00D36075"/>
    <w:rsid w:val="00D46B26"/>
    <w:rsid w:val="00D5128C"/>
    <w:rsid w:val="00D5223B"/>
    <w:rsid w:val="00D65C86"/>
    <w:rsid w:val="00D71157"/>
    <w:rsid w:val="00D927D8"/>
    <w:rsid w:val="00D93246"/>
    <w:rsid w:val="00D94ED4"/>
    <w:rsid w:val="00DA1113"/>
    <w:rsid w:val="00DA1EF6"/>
    <w:rsid w:val="00DA345F"/>
    <w:rsid w:val="00DC5093"/>
    <w:rsid w:val="00DD2962"/>
    <w:rsid w:val="00DD5700"/>
    <w:rsid w:val="00DE55E2"/>
    <w:rsid w:val="00E07827"/>
    <w:rsid w:val="00E234EA"/>
    <w:rsid w:val="00E26351"/>
    <w:rsid w:val="00E342AB"/>
    <w:rsid w:val="00E41ABE"/>
    <w:rsid w:val="00E45FF6"/>
    <w:rsid w:val="00E5310D"/>
    <w:rsid w:val="00E6147C"/>
    <w:rsid w:val="00E614D8"/>
    <w:rsid w:val="00E623BD"/>
    <w:rsid w:val="00E90191"/>
    <w:rsid w:val="00EA4B21"/>
    <w:rsid w:val="00EB0BD5"/>
    <w:rsid w:val="00EB71A9"/>
    <w:rsid w:val="00EC1922"/>
    <w:rsid w:val="00EC424A"/>
    <w:rsid w:val="00EC6701"/>
    <w:rsid w:val="00ED55EB"/>
    <w:rsid w:val="00ED5EB2"/>
    <w:rsid w:val="00EE7234"/>
    <w:rsid w:val="00EF32BB"/>
    <w:rsid w:val="00EF532F"/>
    <w:rsid w:val="00F00E77"/>
    <w:rsid w:val="00F142B9"/>
    <w:rsid w:val="00F1680D"/>
    <w:rsid w:val="00F5578D"/>
    <w:rsid w:val="00F56BC4"/>
    <w:rsid w:val="00F570BA"/>
    <w:rsid w:val="00F671B0"/>
    <w:rsid w:val="00F71B8C"/>
    <w:rsid w:val="00F80608"/>
    <w:rsid w:val="00F80AEB"/>
    <w:rsid w:val="00FB0B17"/>
    <w:rsid w:val="00FE40DD"/>
    <w:rsid w:val="00FE5F4F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9A6EE9"/>
  <w15:chartTrackingRefBased/>
  <w15:docId w15:val="{E2980EAD-24B7-4A18-B2A0-B76537137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AF0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533A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533A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763140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673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533A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link w:val="Ttulo3"/>
    <w:rsid w:val="00763140"/>
    <w:rPr>
      <w:rFonts w:ascii="Times New Roman" w:eastAsia="Times New Roman" w:hAnsi="Times New Roman"/>
      <w:b/>
      <w:sz w:val="24"/>
    </w:rPr>
  </w:style>
  <w:style w:type="paragraph" w:styleId="Cabealho">
    <w:name w:val="header"/>
    <w:basedOn w:val="Normal"/>
    <w:link w:val="CabealhoChar"/>
    <w:uiPriority w:val="99"/>
    <w:unhideWhenUsed/>
    <w:rsid w:val="00763140"/>
    <w:pPr>
      <w:tabs>
        <w:tab w:val="center" w:pos="4252"/>
        <w:tab w:val="right" w:pos="8504"/>
      </w:tabs>
      <w:spacing w:after="0" w:line="240" w:lineRule="auto"/>
    </w:pPr>
    <w:rPr>
      <w:rFonts w:eastAsia="Times New Roman"/>
      <w:sz w:val="20"/>
      <w:szCs w:val="20"/>
      <w:lang w:eastAsia="pt-BR"/>
    </w:rPr>
  </w:style>
  <w:style w:type="character" w:customStyle="1" w:styleId="CabealhoChar">
    <w:name w:val="Cabeçalho Char"/>
    <w:link w:val="Cabealho"/>
    <w:uiPriority w:val="99"/>
    <w:rsid w:val="00763140"/>
    <w:rPr>
      <w:rFonts w:eastAsia="Times New Roman"/>
    </w:rPr>
  </w:style>
  <w:style w:type="paragraph" w:styleId="Corpodetexto">
    <w:name w:val="Body Text"/>
    <w:basedOn w:val="Normal"/>
    <w:link w:val="CorpodetextoChar"/>
    <w:semiHidden/>
    <w:rsid w:val="00763140"/>
    <w:pPr>
      <w:spacing w:after="0" w:line="240" w:lineRule="auto"/>
    </w:pPr>
    <w:rPr>
      <w:rFonts w:ascii="Times New Roman" w:eastAsia="Times New Roman" w:hAnsi="Times New Roman"/>
      <w:color w:val="000080"/>
      <w:sz w:val="20"/>
      <w:szCs w:val="20"/>
      <w:lang w:eastAsia="pt-BR"/>
    </w:rPr>
  </w:style>
  <w:style w:type="character" w:customStyle="1" w:styleId="CorpodetextoChar">
    <w:name w:val="Corpo de texto Char"/>
    <w:link w:val="Corpodetexto"/>
    <w:semiHidden/>
    <w:rsid w:val="00763140"/>
    <w:rPr>
      <w:rFonts w:ascii="Times New Roman" w:eastAsia="Times New Roman" w:hAnsi="Times New Roman"/>
      <w:color w:val="000080"/>
    </w:rPr>
  </w:style>
  <w:style w:type="paragraph" w:styleId="PargrafodaLista">
    <w:name w:val="List Paragraph"/>
    <w:basedOn w:val="Normal"/>
    <w:uiPriority w:val="1"/>
    <w:qFormat/>
    <w:rsid w:val="00763140"/>
    <w:pPr>
      <w:spacing w:after="200" w:line="276" w:lineRule="auto"/>
      <w:ind w:left="720"/>
      <w:contextualSpacing/>
    </w:pPr>
  </w:style>
  <w:style w:type="paragraph" w:styleId="Corpodetexto3">
    <w:name w:val="Body Text 3"/>
    <w:basedOn w:val="Normal"/>
    <w:link w:val="Corpodetexto3Char"/>
    <w:uiPriority w:val="99"/>
    <w:unhideWhenUsed/>
    <w:rsid w:val="00763140"/>
    <w:pPr>
      <w:spacing w:after="120" w:line="276" w:lineRule="auto"/>
    </w:pPr>
    <w:rPr>
      <w:rFonts w:eastAsia="Times New Roman"/>
      <w:sz w:val="16"/>
      <w:szCs w:val="16"/>
      <w:lang w:eastAsia="pt-BR"/>
    </w:rPr>
  </w:style>
  <w:style w:type="character" w:customStyle="1" w:styleId="Corpodetexto3Char">
    <w:name w:val="Corpo de texto 3 Char"/>
    <w:link w:val="Corpodetexto3"/>
    <w:uiPriority w:val="99"/>
    <w:rsid w:val="00763140"/>
    <w:rPr>
      <w:rFonts w:eastAsia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7631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763140"/>
    <w:rPr>
      <w:color w:val="0000FF"/>
      <w:u w:val="single"/>
    </w:rPr>
  </w:style>
  <w:style w:type="paragraph" w:styleId="Rodap">
    <w:name w:val="footer"/>
    <w:basedOn w:val="Normal"/>
    <w:link w:val="RodapChar"/>
    <w:uiPriority w:val="99"/>
    <w:unhideWhenUsed/>
    <w:rsid w:val="00763140"/>
    <w:pPr>
      <w:tabs>
        <w:tab w:val="center" w:pos="4252"/>
        <w:tab w:val="right" w:pos="8504"/>
      </w:tabs>
      <w:spacing w:after="200" w:line="276" w:lineRule="auto"/>
    </w:pPr>
    <w:rPr>
      <w:rFonts w:eastAsia="Times New Roman"/>
      <w:sz w:val="20"/>
      <w:szCs w:val="20"/>
      <w:lang w:eastAsia="pt-BR"/>
    </w:rPr>
  </w:style>
  <w:style w:type="character" w:customStyle="1" w:styleId="RodapChar">
    <w:name w:val="Rodapé Char"/>
    <w:link w:val="Rodap"/>
    <w:uiPriority w:val="99"/>
    <w:rsid w:val="00763140"/>
    <w:rPr>
      <w:rFonts w:eastAsia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05C6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B005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76BB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76BBD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A81FB1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67376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table" w:styleId="TabeladeLista3-nfase1">
    <w:name w:val="List Table 3 Accent 1"/>
    <w:basedOn w:val="Tabelanormal"/>
    <w:uiPriority w:val="48"/>
    <w:rsid w:val="00DA1EF6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deGrade4-nfase1">
    <w:name w:val="Grid Table 4 Accent 1"/>
    <w:basedOn w:val="Tabelanormal"/>
    <w:uiPriority w:val="49"/>
    <w:rsid w:val="00DA1EF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DA1E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deGrade6Colorida-nfase1">
    <w:name w:val="Grid Table 6 Colorful Accent 1"/>
    <w:basedOn w:val="Tabelanormal"/>
    <w:uiPriority w:val="51"/>
    <w:rsid w:val="00BA434C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C7417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SemEspaamento">
    <w:name w:val="No Spacing"/>
    <w:uiPriority w:val="1"/>
    <w:qFormat/>
    <w:rsid w:val="004759F2"/>
    <w:pPr>
      <w:jc w:val="both"/>
    </w:pPr>
    <w:rPr>
      <w:sz w:val="22"/>
      <w:szCs w:val="22"/>
      <w:lang w:eastAsia="en-US"/>
    </w:rPr>
  </w:style>
  <w:style w:type="paragraph" w:styleId="Sumrio1">
    <w:name w:val="toc 1"/>
    <w:basedOn w:val="Normal"/>
    <w:uiPriority w:val="39"/>
    <w:qFormat/>
    <w:rsid w:val="00C533AA"/>
    <w:pPr>
      <w:widowControl w:val="0"/>
      <w:autoSpaceDE w:val="0"/>
      <w:autoSpaceDN w:val="0"/>
      <w:spacing w:after="0" w:line="312" w:lineRule="exact"/>
      <w:ind w:left="292" w:hanging="264"/>
    </w:pPr>
    <w:rPr>
      <w:rFonts w:ascii="Tahoma" w:eastAsia="Tahoma" w:hAnsi="Tahoma" w:cs="Tahoma"/>
      <w:b/>
      <w:bCs/>
      <w:sz w:val="26"/>
      <w:szCs w:val="26"/>
      <w:lang w:val="pt-PT"/>
    </w:rPr>
  </w:style>
  <w:style w:type="paragraph" w:styleId="Sumrio2">
    <w:name w:val="toc 2"/>
    <w:basedOn w:val="Normal"/>
    <w:uiPriority w:val="39"/>
    <w:qFormat/>
    <w:rsid w:val="00C533AA"/>
    <w:pPr>
      <w:widowControl w:val="0"/>
      <w:autoSpaceDE w:val="0"/>
      <w:autoSpaceDN w:val="0"/>
      <w:spacing w:after="0" w:line="312" w:lineRule="exact"/>
      <w:ind w:left="436" w:hanging="408"/>
    </w:pPr>
    <w:rPr>
      <w:rFonts w:ascii="Tahoma" w:eastAsia="Tahoma" w:hAnsi="Tahoma" w:cs="Tahoma"/>
      <w:b/>
      <w:bCs/>
      <w:sz w:val="26"/>
      <w:szCs w:val="26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C533A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C533A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533AA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C5C1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C5C1A"/>
    <w:rPr>
      <w:sz w:val="22"/>
      <w:szCs w:val="22"/>
      <w:lang w:eastAsia="en-US"/>
    </w:rPr>
  </w:style>
  <w:style w:type="character" w:styleId="Forte">
    <w:name w:val="Strong"/>
    <w:basedOn w:val="Fontepargpadro"/>
    <w:uiPriority w:val="22"/>
    <w:qFormat/>
    <w:rsid w:val="003B73EA"/>
    <w:rPr>
      <w:b/>
      <w:bCs/>
    </w:rPr>
  </w:style>
  <w:style w:type="character" w:styleId="nfase">
    <w:name w:val="Emphasis"/>
    <w:basedOn w:val="Fontepargpadro"/>
    <w:uiPriority w:val="20"/>
    <w:qFormat/>
    <w:rsid w:val="003B73EA"/>
    <w:rPr>
      <w:i/>
      <w:iCs/>
    </w:rPr>
  </w:style>
  <w:style w:type="table" w:styleId="TabeladeGrade4-nfase5">
    <w:name w:val="Grid Table 4 Accent 5"/>
    <w:basedOn w:val="Tabelanormal"/>
    <w:uiPriority w:val="49"/>
    <w:rsid w:val="009126E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CabealhodoSumrio">
    <w:name w:val="TOC Heading"/>
    <w:basedOn w:val="Ttulo1"/>
    <w:next w:val="Normal"/>
    <w:uiPriority w:val="39"/>
    <w:unhideWhenUsed/>
    <w:qFormat/>
    <w:rsid w:val="000D0C0C"/>
    <w:pPr>
      <w:outlineLvl w:val="9"/>
    </w:pPr>
    <w:rPr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0D0C0C"/>
    <w:pPr>
      <w:spacing w:after="100"/>
      <w:ind w:left="440"/>
    </w:pPr>
  </w:style>
  <w:style w:type="paragraph" w:styleId="Subttulo">
    <w:name w:val="Subtitle"/>
    <w:basedOn w:val="Normal"/>
    <w:next w:val="Normal"/>
    <w:link w:val="SubttuloChar"/>
    <w:uiPriority w:val="11"/>
    <w:qFormat/>
    <w:rsid w:val="000D0C0C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D0C0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0035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035D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744E1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744E1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744E1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44E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44E12"/>
    <w:rPr>
      <w:b/>
      <w:bCs/>
      <w:lang w:eastAsia="en-US"/>
    </w:rPr>
  </w:style>
  <w:style w:type="character" w:customStyle="1" w:styleId="fontstyle01">
    <w:name w:val="fontstyle01"/>
    <w:basedOn w:val="Fontepargpadro"/>
    <w:rsid w:val="00E614D8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E614D8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9832D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832D7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9832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itoria.fernanda\Downloads\EDITAL%20DE%20ABERTURA%20DE%20PROCESSO%20SELETIVO%20PARA%20O%20PROGRAMA%20SANTANDER%20SUPERAMOS%20JUNTOS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36AAB-E936-479D-A5B8-CC43DE092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EDITAL DE ABERTURA DE PROCESSO SELETIVO PARA O PROGRAMA SANTANDER SUPERAMOS JUNTOS</Template>
  <TotalTime>2</TotalTime>
  <Pages>3</Pages>
  <Words>599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Links>
    <vt:vector size="24" baseType="variant">
      <vt:variant>
        <vt:i4>1638405</vt:i4>
      </vt:variant>
      <vt:variant>
        <vt:i4>9</vt:i4>
      </vt:variant>
      <vt:variant>
        <vt:i4>0</vt:i4>
      </vt:variant>
      <vt:variant>
        <vt:i4>5</vt:i4>
      </vt:variant>
      <vt:variant>
        <vt:lpwstr>http://www.unimar.br/pic</vt:lpwstr>
      </vt:variant>
      <vt:variant>
        <vt:lpwstr/>
      </vt:variant>
      <vt:variant>
        <vt:i4>1638405</vt:i4>
      </vt:variant>
      <vt:variant>
        <vt:i4>6</vt:i4>
      </vt:variant>
      <vt:variant>
        <vt:i4>0</vt:i4>
      </vt:variant>
      <vt:variant>
        <vt:i4>5</vt:i4>
      </vt:variant>
      <vt:variant>
        <vt:lpwstr>http://www.unimar.br/pic</vt:lpwstr>
      </vt:variant>
      <vt:variant>
        <vt:lpwstr/>
      </vt:variant>
      <vt:variant>
        <vt:i4>983049</vt:i4>
      </vt:variant>
      <vt:variant>
        <vt:i4>3</vt:i4>
      </vt:variant>
      <vt:variant>
        <vt:i4>0</vt:i4>
      </vt:variant>
      <vt:variant>
        <vt:i4>5</vt:i4>
      </vt:variant>
      <vt:variant>
        <vt:lpwstr>http://www.unimar.br/pic/modelos.php</vt:lpwstr>
      </vt:variant>
      <vt:variant>
        <vt:lpwstr/>
      </vt:variant>
      <vt:variant>
        <vt:i4>393239</vt:i4>
      </vt:variant>
      <vt:variant>
        <vt:i4>0</vt:i4>
      </vt:variant>
      <vt:variant>
        <vt:i4>0</vt:i4>
      </vt:variant>
      <vt:variant>
        <vt:i4>5</vt:i4>
      </vt:variant>
      <vt:variant>
        <vt:lpwstr>https://www.becas-santander.com/pt-BR/program/superamosjuntos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reitoria.fernanda</dc:creator>
  <cp:keywords/>
  <dc:description/>
  <cp:lastModifiedBy>Walkiria Martinez Heinrich Ferrer</cp:lastModifiedBy>
  <cp:revision>2</cp:revision>
  <cp:lastPrinted>2025-09-15T16:46:00Z</cp:lastPrinted>
  <dcterms:created xsi:type="dcterms:W3CDTF">2026-10-09T14:53:00Z</dcterms:created>
  <dcterms:modified xsi:type="dcterms:W3CDTF">2026-10-09T14:53:00Z</dcterms:modified>
</cp:coreProperties>
</file>